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87" w:rsidRDefault="001A5147" w:rsidP="008D34BB">
      <w:pPr>
        <w:tabs>
          <w:tab w:val="left" w:pos="1531"/>
          <w:tab w:val="center" w:pos="4755"/>
        </w:tabs>
        <w:ind w:right="142" w:firstLine="14"/>
        <w:rPr>
          <w:rFonts w:ascii="Arabic Typesetting" w:hAnsi="Arabic Typesetting" w:cs="Arabic Typesetting"/>
          <w:sz w:val="48"/>
          <w:szCs w:val="48"/>
          <w:rtl/>
        </w:rPr>
      </w:pPr>
      <w:bookmarkStart w:id="0" w:name="_GoBack"/>
      <w:bookmarkEnd w:id="0"/>
      <w:r>
        <w:rPr>
          <w:rFonts w:ascii="Arabic Typesetting" w:hAnsi="Arabic Typesetting" w:cs="Arabic Typesetting"/>
          <w:noProof/>
          <w:sz w:val="48"/>
          <w:szCs w:val="48"/>
          <w:rtl/>
          <w:lang w:eastAsia="en-US"/>
        </w:rPr>
        <w:pict>
          <v:group id="_x0000_s1037" style="position:absolute;left:0;text-align:left;margin-left:-55.85pt;margin-top:-43.7pt;width:350.25pt;height:69.15pt;z-index:251657216" coordorigin="2086,4264" coordsize="7005,13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6946;top:4264;width:2145;height:1383" filled="f" stroked="f">
              <v:textbox style="mso-next-textbox:#_x0000_s1038">
                <w:txbxContent>
                  <w:p w:rsidR="00C71F59" w:rsidRDefault="001A2300" w:rsidP="00D02F9E">
                    <w:pPr>
                      <w:rPr>
                        <w:rtl/>
                      </w:rPr>
                    </w:pPr>
                    <w:r w:rsidRPr="00C908F8">
                      <w:rPr>
                        <w:noProof/>
                        <w:lang w:eastAsia="en-US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" o:spid="_x0000_i1025" type="#_x0000_t75" alt="STD Logo" style="width:93pt;height:54.75pt;visibility:visible">
                          <v:imagedata r:id="rId8" o:title="STD Logo"/>
                        </v:shape>
                      </w:pict>
                    </w:r>
                  </w:p>
                </w:txbxContent>
              </v:textbox>
            </v:shape>
            <v:shape id="_x0000_s1039" type="#_x0000_t202" style="position:absolute;left:2086;top:4466;width:5040;height:978" filled="f" stroked="f">
              <v:textbox style="mso-next-textbox:#_x0000_s1039">
                <w:txbxContent>
                  <w:p w:rsidR="00C71F59" w:rsidRPr="00D02F9E" w:rsidRDefault="00C71F59" w:rsidP="00D02F9E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8D34BB">
        <w:rPr>
          <w:rFonts w:ascii="Arabic Typesetting" w:hAnsi="Arabic Typesetting" w:cs="Arabic Typesetting"/>
          <w:sz w:val="48"/>
          <w:szCs w:val="48"/>
          <w:rtl/>
        </w:rPr>
        <w:tab/>
      </w:r>
      <w:r w:rsidR="008D34BB">
        <w:rPr>
          <w:rFonts w:ascii="Arabic Typesetting" w:hAnsi="Arabic Typesetting" w:cs="Arabic Typesetting"/>
          <w:sz w:val="48"/>
          <w:szCs w:val="48"/>
          <w:rtl/>
        </w:rPr>
        <w:tab/>
      </w:r>
    </w:p>
    <w:p w:rsidR="00DE6300" w:rsidRDefault="00DE6300" w:rsidP="004E0387">
      <w:pPr>
        <w:tabs>
          <w:tab w:val="left" w:pos="1531"/>
          <w:tab w:val="center" w:pos="4755"/>
        </w:tabs>
        <w:ind w:right="142" w:firstLine="14"/>
        <w:jc w:val="center"/>
        <w:rPr>
          <w:rFonts w:ascii="Arabic Typesetting" w:hAnsi="Arabic Typesetting" w:cs="Arabic Typesetting"/>
          <w:sz w:val="48"/>
          <w:szCs w:val="48"/>
        </w:rPr>
      </w:pPr>
      <w:r w:rsidRPr="00DE6300">
        <w:rPr>
          <w:rFonts w:ascii="Arabic Typesetting" w:hAnsi="Arabic Typesetting" w:cs="Arabic Typesetting" w:hint="cs"/>
          <w:sz w:val="48"/>
          <w:szCs w:val="48"/>
          <w:rtl/>
        </w:rPr>
        <w:t>نموذج تقييم دورة تدريبية من قبل المتدرب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521"/>
        <w:gridCol w:w="924"/>
        <w:gridCol w:w="255"/>
        <w:gridCol w:w="763"/>
        <w:gridCol w:w="600"/>
        <w:gridCol w:w="1807"/>
        <w:gridCol w:w="697"/>
        <w:gridCol w:w="825"/>
        <w:gridCol w:w="2654"/>
        <w:gridCol w:w="260"/>
        <w:gridCol w:w="352"/>
        <w:gridCol w:w="196"/>
      </w:tblGrid>
      <w:tr w:rsidR="00DE6300" w:rsidRPr="0074452E" w:rsidTr="00431149">
        <w:trPr>
          <w:gridAfter w:val="3"/>
          <w:wAfter w:w="808" w:type="dxa"/>
        </w:trPr>
        <w:tc>
          <w:tcPr>
            <w:tcW w:w="4870" w:type="dxa"/>
            <w:gridSpan w:val="6"/>
            <w:vMerge w:val="restart"/>
            <w:shd w:val="clear" w:color="auto" w:fill="F2F2F2"/>
          </w:tcPr>
          <w:p w:rsidR="00DE6300" w:rsidRPr="0074452E" w:rsidRDefault="00DE6300" w:rsidP="00FB36B9">
            <w:pPr>
              <w:ind w:right="142" w:firstLine="14"/>
              <w:jc w:val="both"/>
              <w:rPr>
                <w:rFonts w:ascii="Simplified Arabic" w:hAnsi="Simplified Arabic" w:cs="Simplified Arabic"/>
                <w:rtl/>
              </w:rPr>
            </w:pPr>
            <w:r w:rsidRPr="0074452E">
              <w:rPr>
                <w:rFonts w:ascii="Simplified Arabic" w:hAnsi="Simplified Arabic" w:cs="Simplified Arabic"/>
                <w:rtl/>
              </w:rPr>
              <w:t xml:space="preserve">عزيزي المتدرب: </w:t>
            </w:r>
          </w:p>
          <w:p w:rsidR="00DE6300" w:rsidRPr="0074452E" w:rsidRDefault="00DE6300" w:rsidP="00FB36B9">
            <w:pPr>
              <w:ind w:firstLine="14"/>
              <w:jc w:val="both"/>
              <w:rPr>
                <w:rFonts w:ascii="Simplified Arabic" w:hAnsi="Simplified Arabic" w:cs="Simplified Arabic"/>
                <w:rtl/>
              </w:rPr>
            </w:pPr>
            <w:r w:rsidRPr="0074452E">
              <w:rPr>
                <w:rFonts w:ascii="Simplified Arabic" w:hAnsi="Simplified Arabic" w:cs="Simplified Arabic"/>
                <w:rtl/>
              </w:rPr>
              <w:t>يرجى التكرم بتعبئة هذا النموذج بموضوعية وحيادية من واقع تقييمك الشخصي لكل من البنود الواردة فيه</w:t>
            </w:r>
            <w:r w:rsidR="00FB36B9">
              <w:rPr>
                <w:rFonts w:ascii="Simplified Arabic" w:hAnsi="Simplified Arabic" w:cs="Simplified Arabic" w:hint="cs"/>
                <w:rtl/>
              </w:rPr>
              <w:t xml:space="preserve"> </w:t>
            </w:r>
            <w:r w:rsidRPr="0074452E">
              <w:rPr>
                <w:rFonts w:ascii="Simplified Arabic" w:hAnsi="Simplified Arabic" w:cs="Simplified Arabic"/>
                <w:rtl/>
              </w:rPr>
              <w:t>لمساعدتنا في تطوير وتحسين جودة التدريب</w:t>
            </w:r>
          </w:p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176" w:type="dxa"/>
            <w:gridSpan w:val="3"/>
            <w:vAlign w:val="center"/>
          </w:tcPr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rPr>
                <w:rFonts w:ascii="Simplified Arabic" w:hAnsi="Simplified Arabic" w:cs="Simplified Arabic"/>
                <w:rtl/>
              </w:rPr>
            </w:pPr>
            <w:r w:rsidRPr="0074452E">
              <w:rPr>
                <w:rFonts w:ascii="Simplified Arabic" w:hAnsi="Simplified Arabic" w:cs="Simplified Arabic"/>
                <w:rtl/>
              </w:rPr>
              <w:t>اســم الدورة:</w:t>
            </w:r>
          </w:p>
        </w:tc>
      </w:tr>
      <w:tr w:rsidR="00DE6300" w:rsidRPr="0074452E" w:rsidTr="00431149">
        <w:trPr>
          <w:gridAfter w:val="3"/>
          <w:wAfter w:w="808" w:type="dxa"/>
        </w:trPr>
        <w:tc>
          <w:tcPr>
            <w:tcW w:w="4870" w:type="dxa"/>
            <w:gridSpan w:val="6"/>
            <w:vMerge/>
            <w:shd w:val="clear" w:color="auto" w:fill="F2F2F2"/>
          </w:tcPr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176" w:type="dxa"/>
            <w:gridSpan w:val="3"/>
            <w:vAlign w:val="center"/>
          </w:tcPr>
          <w:p w:rsidR="00DE6300" w:rsidRPr="0074452E" w:rsidRDefault="00DE6300" w:rsidP="0074452E">
            <w:pPr>
              <w:ind w:right="142" w:firstLine="14"/>
              <w:rPr>
                <w:rFonts w:ascii="Simplified Arabic" w:hAnsi="Simplified Arabic" w:cs="Simplified Arabic"/>
                <w:rtl/>
              </w:rPr>
            </w:pPr>
            <w:r w:rsidRPr="0074452E">
              <w:rPr>
                <w:rFonts w:ascii="Simplified Arabic" w:hAnsi="Simplified Arabic" w:cs="Simplified Arabic"/>
                <w:rtl/>
              </w:rPr>
              <w:t>تاريخ عقدها:</w:t>
            </w:r>
          </w:p>
        </w:tc>
      </w:tr>
      <w:tr w:rsidR="00DE6300" w:rsidRPr="0074452E" w:rsidTr="00431149">
        <w:trPr>
          <w:gridAfter w:val="3"/>
          <w:wAfter w:w="808" w:type="dxa"/>
        </w:trPr>
        <w:tc>
          <w:tcPr>
            <w:tcW w:w="4870" w:type="dxa"/>
            <w:gridSpan w:val="6"/>
            <w:vMerge/>
            <w:shd w:val="clear" w:color="auto" w:fill="F2F2F2"/>
          </w:tcPr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176" w:type="dxa"/>
            <w:gridSpan w:val="3"/>
            <w:vAlign w:val="center"/>
          </w:tcPr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rPr>
                <w:rFonts w:ascii="Simplified Arabic" w:hAnsi="Simplified Arabic" w:cs="Simplified Arabic"/>
                <w:rtl/>
              </w:rPr>
            </w:pPr>
            <w:r w:rsidRPr="0074452E">
              <w:rPr>
                <w:rFonts w:ascii="Simplified Arabic" w:hAnsi="Simplified Arabic" w:cs="Simplified Arabic"/>
                <w:rtl/>
              </w:rPr>
              <w:t>مكان عقـدها:</w:t>
            </w:r>
          </w:p>
        </w:tc>
      </w:tr>
      <w:tr w:rsidR="00DE6300" w:rsidRPr="0074452E" w:rsidTr="00431149">
        <w:trPr>
          <w:gridAfter w:val="3"/>
          <w:wAfter w:w="808" w:type="dxa"/>
        </w:trPr>
        <w:tc>
          <w:tcPr>
            <w:tcW w:w="4870" w:type="dxa"/>
            <w:gridSpan w:val="6"/>
            <w:vMerge/>
            <w:shd w:val="clear" w:color="auto" w:fill="F2F2F2"/>
          </w:tcPr>
          <w:p w:rsidR="00DE6300" w:rsidRPr="0074452E" w:rsidRDefault="00DE6300" w:rsidP="0074452E">
            <w:pPr>
              <w:tabs>
                <w:tab w:val="left" w:pos="1531"/>
                <w:tab w:val="center" w:pos="4755"/>
              </w:tabs>
              <w:ind w:right="142"/>
              <w:jc w:val="center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4176" w:type="dxa"/>
            <w:gridSpan w:val="3"/>
            <w:vAlign w:val="center"/>
          </w:tcPr>
          <w:p w:rsidR="00DE6300" w:rsidRPr="0074452E" w:rsidRDefault="00FB36B9" w:rsidP="0074452E">
            <w:pPr>
              <w:tabs>
                <w:tab w:val="left" w:pos="1531"/>
                <w:tab w:val="center" w:pos="4755"/>
              </w:tabs>
              <w:ind w:right="142"/>
              <w:rPr>
                <w:rFonts w:ascii="Simplified Arabic" w:hAnsi="Simplified Arabic" w:cs="Simplified Arabic"/>
                <w:rtl/>
              </w:rPr>
            </w:pPr>
            <w:r>
              <w:rPr>
                <w:rFonts w:ascii="Arabic Typesetting" w:hAnsi="Arabic Typesetting" w:cs="Arabic Typesetting"/>
                <w:noProof/>
                <w:sz w:val="48"/>
                <w:szCs w:val="48"/>
                <w:rtl/>
                <w:lang w:eastAsia="en-US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1" type="#_x0000_t80" style="position:absolute;left:0;text-align:left;margin-left:50.15pt;margin-top:27.7pt;width:203.6pt;height:42.75pt;z-index:251658240;mso-position-horizontal-relative:text;mso-position-vertical-relative:text" adj="14678,10447,16674,10800" fillcolor="black" strokecolor="#f2f2f2" strokeweight="3pt">
                  <v:shadow on="t" type="perspective" color="#7f7f7f" opacity=".5" offset="1pt" offset2="-1pt"/>
                  <v:textbox style="mso-next-textbox:#_x0000_s1041">
                    <w:txbxContent>
                      <w:p w:rsidR="00FB36B9" w:rsidRDefault="00FB36B9" w:rsidP="00FB36B9">
                        <w:r w:rsidRPr="00FB36B9">
                          <w:rPr>
                            <w:rFonts w:ascii="Arabic Typesetting" w:hAnsi="Arabic Typesetting" w:cs="Arabic Typesetting" w:hint="cs"/>
                            <w:sz w:val="48"/>
                            <w:szCs w:val="48"/>
                            <w:rtl/>
                          </w:rPr>
                          <w:t>التقييمات: (5 الأعلى.... 1 الأدنى</w:t>
                        </w:r>
                        <w:r>
                          <w:rPr>
                            <w:rFonts w:cs="Simplified Arabic" w:hint="cs"/>
                            <w:b/>
                            <w:bCs/>
                            <w:rtl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  <w10:wrap anchorx="page"/>
                </v:shape>
              </w:pict>
            </w:r>
            <w:r w:rsidR="00DE6300" w:rsidRPr="0074452E">
              <w:rPr>
                <w:rFonts w:ascii="Simplified Arabic" w:hAnsi="Simplified Arabic" w:cs="Simplified Arabic"/>
                <w:rtl/>
              </w:rPr>
              <w:t>المدربـــ/ون:</w:t>
            </w:r>
          </w:p>
        </w:tc>
      </w:tr>
      <w:tr w:rsidR="00EE3839" w:rsidRPr="00BB793C" w:rsidTr="00431149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521" w:type="dxa"/>
          <w:wAfter w:w="196" w:type="dxa"/>
        </w:trPr>
        <w:tc>
          <w:tcPr>
            <w:tcW w:w="1179" w:type="dxa"/>
            <w:gridSpan w:val="2"/>
          </w:tcPr>
          <w:p w:rsidR="008621BA" w:rsidRDefault="008621BA" w:rsidP="00BB793C">
            <w:pPr>
              <w:tabs>
                <w:tab w:val="left" w:pos="4927"/>
              </w:tabs>
              <w:rPr>
                <w:rFonts w:cs="Simplified Arabic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763" w:type="dxa"/>
          </w:tcPr>
          <w:p w:rsidR="008621BA" w:rsidRDefault="008621BA" w:rsidP="00BB793C">
            <w:pPr>
              <w:tabs>
                <w:tab w:val="left" w:pos="4927"/>
              </w:tabs>
              <w:rPr>
                <w:rFonts w:cs="Simplified Arabic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600" w:type="dxa"/>
          </w:tcPr>
          <w:p w:rsidR="008621BA" w:rsidRDefault="008621BA" w:rsidP="00BB793C">
            <w:pPr>
              <w:tabs>
                <w:tab w:val="left" w:pos="4927"/>
              </w:tabs>
              <w:rPr>
                <w:rFonts w:cs="Simplified Arabic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6243" w:type="dxa"/>
            <w:gridSpan w:val="5"/>
          </w:tcPr>
          <w:p w:rsidR="008621BA" w:rsidRPr="007C1F8B" w:rsidRDefault="008621BA" w:rsidP="00431149">
            <w:pPr>
              <w:tabs>
                <w:tab w:val="left" w:pos="1531"/>
                <w:tab w:val="center" w:pos="4755"/>
              </w:tabs>
              <w:ind w:right="142" w:firstLine="14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352" w:type="dxa"/>
          </w:tcPr>
          <w:p w:rsidR="008621BA" w:rsidRPr="00BB793C" w:rsidRDefault="008621BA" w:rsidP="00BB793C">
            <w:pPr>
              <w:tabs>
                <w:tab w:val="left" w:pos="4927"/>
              </w:tabs>
              <w:rPr>
                <w:rFonts w:cs="Simplified Arabic"/>
                <w:b/>
                <w:bCs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jc w:val="center"/>
        </w:trPr>
        <w:tc>
          <w:tcPr>
            <w:tcW w:w="144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8621BA" w:rsidRPr="003928C6" w:rsidRDefault="008621BA" w:rsidP="00BF7181">
            <w:pPr>
              <w:ind w:right="142" w:firstLine="14"/>
              <w:jc w:val="center"/>
              <w:rPr>
                <w:rtl/>
              </w:rPr>
            </w:pPr>
            <w:r w:rsidRPr="00BF7181">
              <w:rPr>
                <w:rFonts w:ascii="Arabic Typesetting" w:hAnsi="Arabic Typesetting" w:cs="Arabic Typesetting" w:hint="cs"/>
                <w:sz w:val="48"/>
                <w:szCs w:val="48"/>
                <w:rtl/>
              </w:rPr>
              <w:t>تقييم الدورة</w:t>
            </w:r>
          </w:p>
        </w:tc>
        <w:tc>
          <w:tcPr>
            <w:tcW w:w="4122" w:type="dxa"/>
            <w:gridSpan w:val="5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8621BA" w:rsidRPr="00BF7181" w:rsidRDefault="008621BA" w:rsidP="00BB793C">
            <w:pPr>
              <w:pStyle w:val="Heading3"/>
              <w:rPr>
                <w:rFonts w:ascii="Arabic Typesetting" w:hAnsi="Arabic Typesetting" w:cs="Arabic Typesetting"/>
                <w:b w:val="0"/>
                <w:bCs w:val="0"/>
                <w:sz w:val="32"/>
                <w:szCs w:val="32"/>
                <w:lang w:eastAsia="ar-SA"/>
              </w:rPr>
            </w:pPr>
            <w:r w:rsidRPr="00BF7181">
              <w:rPr>
                <w:rFonts w:ascii="Arabic Typesetting" w:hAnsi="Arabic Typesetting" w:cs="Arabic Typesetting" w:hint="cs"/>
                <w:b w:val="0"/>
                <w:bCs w:val="0"/>
                <w:sz w:val="32"/>
                <w:szCs w:val="32"/>
                <w:rtl/>
                <w:lang w:eastAsia="ar-SA"/>
              </w:rPr>
              <w:t>البنـــــــــــــــــــــــــــــــــــــــــــــــــــــــــــــــــــــــــــــــــــــد</w:t>
            </w:r>
          </w:p>
        </w:tc>
        <w:tc>
          <w:tcPr>
            <w:tcW w:w="825" w:type="dxa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8621BA" w:rsidRPr="00BF7181" w:rsidRDefault="008621BA" w:rsidP="008621BA">
            <w:pPr>
              <w:pStyle w:val="Heading2"/>
              <w:ind w:left="27" w:hanging="15"/>
              <w:rPr>
                <w:rFonts w:ascii="Arabic Typesetting" w:hAnsi="Arabic Typesetting" w:cs="Arabic Typesetting"/>
                <w:b w:val="0"/>
                <w:bCs w:val="0"/>
                <w:sz w:val="32"/>
                <w:szCs w:val="32"/>
                <w:rtl/>
                <w:lang w:eastAsia="ar-SA"/>
              </w:rPr>
            </w:pPr>
            <w:r w:rsidRPr="00BF7181">
              <w:rPr>
                <w:rFonts w:ascii="Arabic Typesetting" w:hAnsi="Arabic Typesetting" w:cs="Arabic Typesetting" w:hint="cs"/>
                <w:b w:val="0"/>
                <w:bCs w:val="0"/>
                <w:sz w:val="32"/>
                <w:szCs w:val="32"/>
                <w:rtl/>
                <w:lang w:eastAsia="ar-SA"/>
              </w:rPr>
              <w:t>التقييم</w:t>
            </w:r>
          </w:p>
        </w:tc>
        <w:tc>
          <w:tcPr>
            <w:tcW w:w="3462" w:type="dxa"/>
            <w:gridSpan w:val="4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8621BA" w:rsidRPr="00BF7181" w:rsidRDefault="008621BA" w:rsidP="00BB793C">
            <w:pPr>
              <w:pStyle w:val="Heading2"/>
              <w:ind w:left="27" w:hanging="15"/>
              <w:rPr>
                <w:rFonts w:ascii="Arabic Typesetting" w:hAnsi="Arabic Typesetting" w:cs="Arabic Typesetting"/>
                <w:b w:val="0"/>
                <w:bCs w:val="0"/>
                <w:sz w:val="32"/>
                <w:szCs w:val="32"/>
                <w:rtl/>
                <w:lang w:eastAsia="ar-SA"/>
              </w:rPr>
            </w:pPr>
            <w:r w:rsidRPr="00BF7181">
              <w:rPr>
                <w:rFonts w:ascii="Arabic Typesetting" w:hAnsi="Arabic Typesetting" w:cs="Arabic Typesetting" w:hint="cs"/>
                <w:b w:val="0"/>
                <w:bCs w:val="0"/>
                <w:sz w:val="32"/>
                <w:szCs w:val="32"/>
                <w:rtl/>
                <w:lang w:eastAsia="ar-SA"/>
              </w:rPr>
              <w:t>يرجى ذكر الاسباب/الملاحظات</w:t>
            </w:r>
          </w:p>
          <w:p w:rsidR="008621BA" w:rsidRPr="00BF7181" w:rsidRDefault="008621BA" w:rsidP="009418C5">
            <w:pPr>
              <w:pStyle w:val="Heading2"/>
              <w:ind w:left="27" w:hanging="15"/>
              <w:rPr>
                <w:rFonts w:ascii="Arabic Typesetting" w:hAnsi="Arabic Typesetting" w:cs="Arabic Typesetting"/>
                <w:b w:val="0"/>
                <w:bCs w:val="0"/>
                <w:sz w:val="32"/>
                <w:szCs w:val="32"/>
                <w:rtl/>
                <w:lang w:eastAsia="ar-SA"/>
              </w:rPr>
            </w:pPr>
            <w:r w:rsidRPr="00BF7181">
              <w:rPr>
                <w:rFonts w:ascii="Arabic Typesetting" w:hAnsi="Arabic Typesetting" w:cs="Arabic Typesetting" w:hint="cs"/>
                <w:b w:val="0"/>
                <w:bCs w:val="0"/>
                <w:sz w:val="32"/>
                <w:szCs w:val="32"/>
                <w:rtl/>
                <w:lang w:eastAsia="ar-SA"/>
              </w:rPr>
              <w:t>في حال كان التقييم اقل من 3</w:t>
            </w: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40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Pr="008621BA" w:rsidRDefault="008621BA" w:rsidP="002F3A94">
            <w:pPr>
              <w:rPr>
                <w:rFonts w:cs="Simplified Arabic"/>
                <w:sz w:val="21"/>
                <w:szCs w:val="21"/>
                <w:rtl/>
                <w:lang w:eastAsia="en-US"/>
              </w:rPr>
            </w:pPr>
            <w:r w:rsidRPr="008621BA">
              <w:rPr>
                <w:rFonts w:cs="Simplified Arabic" w:hint="cs"/>
                <w:sz w:val="21"/>
                <w:szCs w:val="21"/>
                <w:rtl/>
                <w:lang w:eastAsia="en-US"/>
              </w:rPr>
              <w:t xml:space="preserve">جودة وملائمة مادة التدريب (التغطية، الصياغة والتسلسل)     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00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r>
              <w:rPr>
                <w:rFonts w:cs="Simplified Arabic" w:hint="cs"/>
                <w:rtl/>
                <w:lang w:eastAsia="en-US"/>
              </w:rPr>
              <w:t>الفائدة المتحققة من الدورة مقارنة بالتوقعات منها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7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 w:rsidP="006E4555">
            <w:pPr>
              <w:rPr>
                <w:rFonts w:cs="Simplified Arabic"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ملائمة الدورة لمجال وطبيعة عملك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7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 w:rsidP="00A46ABA">
            <w:pPr>
              <w:rPr>
                <w:rFonts w:cs="Simplified Arabic"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>ملائمة الدورة لمستواك العلمي وخبرتك العملية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jc w:val="center"/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7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 w:rsidP="006E4555">
            <w:pPr>
              <w:rPr>
                <w:rFonts w:cs="Simplified Arabic"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ملائمة مدة الدورة مع الوقت المخصص لها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7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 w:rsidP="00B42E11">
            <w:r>
              <w:rPr>
                <w:rFonts w:cs="Simplified Arabic" w:hint="cs"/>
                <w:rtl/>
                <w:lang w:eastAsia="en-US"/>
              </w:rPr>
              <w:t xml:space="preserve">ملائمة القاعة ومرافق التدريب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8621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97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/>
          </w:tcPr>
          <w:p w:rsidR="008621BA" w:rsidRPr="00BF7181" w:rsidRDefault="008621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  <w:rtl/>
              </w:rPr>
            </w:pPr>
          </w:p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21BA" w:rsidRDefault="008621BA" w:rsidP="00B42E11">
            <w:pPr>
              <w:rPr>
                <w:rFonts w:cs="Simplified Arabic"/>
                <w:rtl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التنظيم والتنسيق وتوفير اللوجستيات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8621BA" w:rsidRDefault="008621BA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FA29BA" w:rsidRPr="006E4555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35"/>
          <w:jc w:val="center"/>
        </w:trPr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FA29BA" w:rsidRPr="00BF7181" w:rsidRDefault="00FA29BA" w:rsidP="00BF7181">
            <w:pPr>
              <w:ind w:right="142" w:firstLine="14"/>
              <w:jc w:val="center"/>
              <w:rPr>
                <w:rFonts w:ascii="Arabic Typesetting" w:hAnsi="Arabic Typesetting" w:cs="Arabic Typesetting"/>
                <w:sz w:val="48"/>
                <w:szCs w:val="48"/>
              </w:rPr>
            </w:pPr>
            <w:r w:rsidRPr="00BF7181">
              <w:rPr>
                <w:rFonts w:ascii="Arabic Typesetting" w:hAnsi="Arabic Typesetting" w:cs="Arabic Typesetting" w:hint="cs"/>
                <w:sz w:val="48"/>
                <w:szCs w:val="48"/>
                <w:rtl/>
              </w:rPr>
              <w:t>تقييم المدرب/ين</w:t>
            </w:r>
          </w:p>
        </w:tc>
        <w:tc>
          <w:tcPr>
            <w:tcW w:w="4122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FA29BA" w:rsidRPr="00BF7181" w:rsidRDefault="00FA29BA" w:rsidP="00394C1F">
            <w:pPr>
              <w:pStyle w:val="Heading3"/>
              <w:rPr>
                <w:rFonts w:ascii="Arabic Typesetting" w:hAnsi="Arabic Typesetting" w:cs="Arabic Typesetting"/>
                <w:b w:val="0"/>
                <w:bCs w:val="0"/>
                <w:sz w:val="32"/>
                <w:szCs w:val="32"/>
                <w:lang w:eastAsia="ar-SA"/>
              </w:rPr>
            </w:pPr>
            <w:r w:rsidRPr="00BF7181">
              <w:rPr>
                <w:rFonts w:ascii="Arabic Typesetting" w:hAnsi="Arabic Typesetting" w:cs="Arabic Typesetting" w:hint="cs"/>
                <w:b w:val="0"/>
                <w:bCs w:val="0"/>
                <w:sz w:val="32"/>
                <w:szCs w:val="32"/>
                <w:rtl/>
                <w:lang w:eastAsia="ar-SA"/>
              </w:rPr>
              <w:t>البنـــــــــــــــــــــــــــــــــــــــــــــــــــــــــــــــــــــــــــــــــــــد</w:t>
            </w:r>
          </w:p>
        </w:tc>
        <w:tc>
          <w:tcPr>
            <w:tcW w:w="4287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D9D9D9"/>
          </w:tcPr>
          <w:p w:rsidR="00FA29BA" w:rsidRPr="004E0387" w:rsidRDefault="00FA29BA" w:rsidP="004E0387">
            <w:pPr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اسم المدرب /المدربين</w:t>
            </w:r>
          </w:p>
        </w:tc>
      </w:tr>
      <w:tr w:rsidR="00FA29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FA29BA" w:rsidRDefault="00FA29BA"/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B61702">
            <w:pPr>
              <w:ind w:left="360" w:hanging="360"/>
              <w:rPr>
                <w:rFonts w:cs="Simplified Arabic"/>
                <w:rtl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معرفته وتمكنه من موضوع ومادة الدورة  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FA29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FA29BA" w:rsidRDefault="00FA29BA"/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ind w:left="360" w:hanging="360"/>
              <w:rPr>
                <w:rFonts w:cs="Simplified Arabic"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اسلوبه وطريقته في التدريب   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FA29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FA29BA" w:rsidRDefault="00FA29BA"/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ind w:left="360" w:hanging="360"/>
              <w:rPr>
                <w:rFonts w:cs="Simplified Arabic"/>
                <w:lang w:eastAsia="en-US"/>
              </w:rPr>
            </w:pPr>
            <w:r>
              <w:rPr>
                <w:rFonts w:cs="Simplified Arabic" w:hint="cs"/>
                <w:rtl/>
                <w:lang w:eastAsia="en-US"/>
              </w:rPr>
              <w:t xml:space="preserve">إدارته للحوار والنقاش والأسئلة والاستفسارات    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FA29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FA29BA" w:rsidRDefault="00FA29BA"/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ind w:left="360" w:hanging="360"/>
              <w:rPr>
                <w:rFonts w:cs="Simplified Arabic"/>
                <w:color w:val="000000"/>
                <w:lang w:eastAsia="en-US"/>
              </w:rPr>
            </w:pPr>
            <w:r>
              <w:rPr>
                <w:rFonts w:cs="Simplified Arabic" w:hint="cs"/>
                <w:color w:val="000000"/>
                <w:rtl/>
                <w:lang w:eastAsia="en-US"/>
              </w:rPr>
              <w:t>استخدامه لتمارين وتطبيقات عملية لتقريب المفاهيم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FA29BA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1445" w:type="dxa"/>
            <w:gridSpan w:val="2"/>
            <w:vMerge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FA29BA" w:rsidRDefault="00FA29BA"/>
        </w:tc>
        <w:tc>
          <w:tcPr>
            <w:tcW w:w="4122" w:type="dxa"/>
            <w:gridSpan w:val="5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ind w:left="360" w:hanging="360"/>
              <w:rPr>
                <w:rFonts w:cs="Simplified Arabic"/>
                <w:color w:val="000000"/>
                <w:rtl/>
                <w:lang w:eastAsia="en-US"/>
              </w:rPr>
            </w:pPr>
            <w:r>
              <w:rPr>
                <w:rFonts w:cs="Simplified Arabic" w:hint="cs"/>
                <w:color w:val="000000"/>
                <w:rtl/>
                <w:lang w:eastAsia="en-US"/>
              </w:rPr>
              <w:t xml:space="preserve">قدرته على تفعيل وتحفيز المشاركين على التفاعل   </w:t>
            </w:r>
          </w:p>
        </w:tc>
        <w:tc>
          <w:tcPr>
            <w:tcW w:w="82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</w:tcPr>
          <w:p w:rsidR="00FA29BA" w:rsidRDefault="00FA29BA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</w:tr>
      <w:tr w:rsidR="00431149" w:rsidTr="0043114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1"/>
          <w:jc w:val="center"/>
        </w:trPr>
        <w:tc>
          <w:tcPr>
            <w:tcW w:w="5567" w:type="dxa"/>
            <w:gridSpan w:val="7"/>
            <w:tcBorders>
              <w:left w:val="double" w:sz="4" w:space="0" w:color="auto"/>
              <w:right w:val="dotted" w:sz="4" w:space="0" w:color="auto"/>
            </w:tcBorders>
            <w:shd w:val="clear" w:color="auto" w:fill="D9D9D9"/>
          </w:tcPr>
          <w:p w:rsidR="00431149" w:rsidRDefault="00431149" w:rsidP="0097768E">
            <w:pPr>
              <w:ind w:left="360" w:hanging="360"/>
              <w:rPr>
                <w:rFonts w:cs="Simplified Arabic"/>
                <w:color w:val="000000"/>
                <w:rtl/>
                <w:lang w:eastAsia="en-US"/>
              </w:rPr>
            </w:pPr>
            <w:r w:rsidRPr="00BF7181">
              <w:rPr>
                <w:rFonts w:ascii="Arabic Typesetting" w:hAnsi="Arabic Typesetting" w:cs="Arabic Typesetting" w:hint="cs"/>
                <w:sz w:val="48"/>
                <w:szCs w:val="48"/>
                <w:rtl/>
              </w:rPr>
              <w:t>ما هو تقييمك للدورة بشكل عام</w:t>
            </w:r>
          </w:p>
        </w:tc>
        <w:tc>
          <w:tcPr>
            <w:tcW w:w="82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31149" w:rsidRDefault="00431149" w:rsidP="0097768E">
            <w:pPr>
              <w:rPr>
                <w:rFonts w:cs="Simplified Arabic"/>
                <w:color w:val="FF0000"/>
                <w:szCs w:val="20"/>
                <w:rtl/>
              </w:rPr>
            </w:pPr>
          </w:p>
        </w:tc>
        <w:tc>
          <w:tcPr>
            <w:tcW w:w="3462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/>
          </w:tcPr>
          <w:p w:rsidR="00431149" w:rsidRDefault="00431149" w:rsidP="00C71F59">
            <w:pPr>
              <w:ind w:left="360" w:hanging="360"/>
              <w:rPr>
                <w:rFonts w:cs="Simplified Arabic"/>
                <w:color w:val="000000"/>
                <w:rtl/>
                <w:lang w:eastAsia="en-US"/>
              </w:rPr>
            </w:pPr>
          </w:p>
        </w:tc>
      </w:tr>
    </w:tbl>
    <w:p w:rsidR="00B42E11" w:rsidRDefault="00B42E11" w:rsidP="001113E1">
      <w:pPr>
        <w:rPr>
          <w:rFonts w:cs="Simplified Arabic"/>
          <w:rtl/>
          <w:lang w:eastAsia="en-US"/>
        </w:rPr>
      </w:pPr>
      <w:r w:rsidRPr="00B42E11">
        <w:rPr>
          <w:rFonts w:cs="Simplified Arabic" w:hint="cs"/>
          <w:b/>
          <w:bCs/>
          <w:rtl/>
          <w:lang w:eastAsia="en-US"/>
        </w:rPr>
        <w:t>مقترحات / ملاحظات تعزيز جودة ومستوى</w:t>
      </w:r>
      <w:r w:rsidR="00216B95">
        <w:rPr>
          <w:rFonts w:cs="Simplified Arabic" w:hint="cs"/>
          <w:b/>
          <w:bCs/>
          <w:rtl/>
          <w:lang w:eastAsia="en-US"/>
        </w:rPr>
        <w:t xml:space="preserve"> </w:t>
      </w:r>
      <w:r w:rsidRPr="00B42E11">
        <w:rPr>
          <w:rFonts w:cs="Simplified Arabic" w:hint="cs"/>
          <w:b/>
          <w:bCs/>
          <w:rtl/>
          <w:lang w:eastAsia="en-US"/>
        </w:rPr>
        <w:t>الدورة</w:t>
      </w:r>
      <w:r w:rsidR="00216B95">
        <w:rPr>
          <w:rFonts w:cs="Simplified Arabic" w:hint="cs"/>
          <w:b/>
          <w:bCs/>
          <w:rtl/>
          <w:lang w:eastAsia="en-US"/>
        </w:rPr>
        <w:t>:</w:t>
      </w:r>
      <w:r>
        <w:rPr>
          <w:rFonts w:cs="Simplified Arabic" w:hint="cs"/>
          <w:rtl/>
          <w:lang w:eastAsia="en-US"/>
        </w:rPr>
        <w:t>________________________________</w:t>
      </w:r>
      <w:r w:rsidR="00216B95">
        <w:rPr>
          <w:rFonts w:cs="Simplified Arabic" w:hint="cs"/>
          <w:rtl/>
          <w:lang w:eastAsia="en-US"/>
        </w:rPr>
        <w:t>_____________</w:t>
      </w:r>
      <w:r w:rsidR="001113E1">
        <w:rPr>
          <w:rFonts w:cs="Simplified Arabic" w:hint="cs"/>
          <w:rtl/>
          <w:lang w:eastAsia="en-US"/>
        </w:rPr>
        <w:t>__</w:t>
      </w:r>
    </w:p>
    <w:p w:rsidR="00A9342F" w:rsidRPr="00216B95" w:rsidRDefault="00216B95" w:rsidP="007958C7">
      <w:pPr>
        <w:rPr>
          <w:rFonts w:cs="Simplified Arabic"/>
          <w:b/>
          <w:bCs/>
          <w:lang w:eastAsia="en-US"/>
        </w:rPr>
      </w:pPr>
      <w:r>
        <w:rPr>
          <w:rFonts w:cs="Simplified Arabic" w:hint="cs"/>
          <w:rtl/>
          <w:lang w:eastAsia="en-US"/>
        </w:rPr>
        <w:t>________________________________________________________________________________________________________________________________________________________________</w:t>
      </w:r>
      <w:r w:rsidR="00A9342F" w:rsidRPr="00B42E11">
        <w:rPr>
          <w:rFonts w:cs="Simplified Arabic" w:hint="cs"/>
          <w:b/>
          <w:bCs/>
          <w:rtl/>
          <w:lang w:eastAsia="en-US"/>
        </w:rPr>
        <w:t xml:space="preserve">ملاحظات </w:t>
      </w:r>
      <w:r w:rsidR="00B42E11" w:rsidRPr="00B42E11">
        <w:rPr>
          <w:rFonts w:cs="Simplified Arabic" w:hint="cs"/>
          <w:b/>
          <w:bCs/>
          <w:rtl/>
          <w:lang w:eastAsia="en-US"/>
        </w:rPr>
        <w:t>و</w:t>
      </w:r>
      <w:r w:rsidR="00A9342F" w:rsidRPr="00B42E11">
        <w:rPr>
          <w:rFonts w:cs="Simplified Arabic" w:hint="cs"/>
          <w:b/>
          <w:bCs/>
          <w:rtl/>
          <w:lang w:eastAsia="en-US"/>
        </w:rPr>
        <w:t xml:space="preserve">توصيات </w:t>
      </w:r>
      <w:r w:rsidR="00B42E11" w:rsidRPr="00B42E11">
        <w:rPr>
          <w:rFonts w:cs="Simplified Arabic" w:hint="cs"/>
          <w:b/>
          <w:bCs/>
          <w:rtl/>
          <w:lang w:eastAsia="en-US"/>
        </w:rPr>
        <w:t>عامة</w:t>
      </w:r>
      <w:r>
        <w:rPr>
          <w:rFonts w:cs="Simplified Arabic" w:hint="cs"/>
          <w:b/>
          <w:bCs/>
          <w:rtl/>
          <w:lang w:eastAsia="en-US"/>
        </w:rPr>
        <w:t xml:space="preserve">: </w:t>
      </w:r>
      <w:r w:rsidR="00A9342F">
        <w:rPr>
          <w:rFonts w:cs="Simplified Arabic" w:hint="cs"/>
          <w:rtl/>
          <w:lang w:eastAsia="en-US"/>
        </w:rPr>
        <w:t>_____________________________________________________</w:t>
      </w:r>
      <w:r>
        <w:rPr>
          <w:rFonts w:cs="Simplified Arabic" w:hint="cs"/>
          <w:rtl/>
          <w:lang w:eastAsia="en-US"/>
        </w:rPr>
        <w:t xml:space="preserve">_________ </w:t>
      </w:r>
      <w:r w:rsidR="00A9342F">
        <w:rPr>
          <w:rFonts w:cs="Simplified Arabic" w:hint="cs"/>
          <w:rtl/>
          <w:lang w:eastAsia="en-US"/>
        </w:rPr>
        <w:t>________________________________________________________________________________________________________________________________________________________________</w:t>
      </w:r>
    </w:p>
    <w:sectPr w:rsidR="00A9342F" w:rsidRPr="00216B95" w:rsidSect="004455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20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231" w:rsidRDefault="00A33231" w:rsidP="00216B95">
      <w:r>
        <w:separator/>
      </w:r>
    </w:p>
  </w:endnote>
  <w:endnote w:type="continuationSeparator" w:id="0">
    <w:p w:rsidR="00A33231" w:rsidRDefault="00A33231" w:rsidP="00216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stem">
    <w:altName w:val="Arial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E73" w:rsidRDefault="00A56E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8C7" w:rsidRDefault="007958C7" w:rsidP="007958C7">
    <w:pPr>
      <w:pStyle w:val="Footer"/>
      <w:rPr>
        <w:rFonts w:cs="Simplified Arabic"/>
      </w:rPr>
    </w:pPr>
    <w:r w:rsidRPr="006D290A">
      <w:rPr>
        <w:rFonts w:cs="Simplified Arabic" w:hint="cs"/>
        <w:b/>
        <w:bCs/>
        <w:i/>
        <w:iCs/>
        <w:color w:val="FF0000"/>
        <w:sz w:val="22"/>
        <w:szCs w:val="22"/>
        <w:rtl/>
      </w:rPr>
      <w:t xml:space="preserve">ملاحظة: تم اعتماد هذه الوثيقة حسب الأصول بموجب الصلاحيات ذات العلاقة، والنسخة الوحيدة "المضبوطة" منها هي تلك الموجودة على صفحة الجهاز الداخلية (الإنترانت) تحت عنوان </w:t>
    </w:r>
    <w:r w:rsidRPr="006D290A">
      <w:rPr>
        <w:rFonts w:cs="Simplified Arabic"/>
        <w:b/>
        <w:bCs/>
        <w:i/>
        <w:iCs/>
        <w:color w:val="FF0000"/>
        <w:sz w:val="22"/>
        <w:szCs w:val="22"/>
      </w:rPr>
      <w:t>ISO</w:t>
    </w:r>
    <w:r w:rsidR="00A56E73">
      <w:rPr>
        <w:rFonts w:cs="Simplified Arabic" w:hint="cs"/>
        <w:b/>
        <w:bCs/>
        <w:i/>
        <w:iCs/>
        <w:color w:val="FF0000"/>
        <w:sz w:val="22"/>
        <w:szCs w:val="22"/>
        <w:rtl/>
      </w:rPr>
      <w:t>.</w:t>
    </w:r>
  </w:p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451"/>
      <w:gridCol w:w="2841"/>
      <w:gridCol w:w="3112"/>
    </w:tblGrid>
    <w:tr w:rsidR="007958C7" w:rsidTr="00B539CF">
      <w:trPr>
        <w:jc w:val="center"/>
      </w:trPr>
      <w:tc>
        <w:tcPr>
          <w:tcW w:w="3451" w:type="dxa"/>
        </w:tcPr>
        <w:p w:rsidR="007958C7" w:rsidRDefault="007958C7" w:rsidP="00813119">
          <w:pPr>
            <w:pStyle w:val="Footer"/>
            <w:rPr>
              <w:rFonts w:cs="Simplified Arabic" w:hint="cs"/>
              <w:sz w:val="16"/>
              <w:szCs w:val="16"/>
              <w:rtl/>
              <w:lang w:bidi="ar-JO"/>
            </w:rPr>
          </w:pPr>
          <w:r>
            <w:rPr>
              <w:rFonts w:cs="Simplified Arabic" w:hint="cs"/>
              <w:sz w:val="16"/>
              <w:szCs w:val="16"/>
              <w:rtl/>
            </w:rPr>
            <w:t xml:space="preserve">تاريخ الإصدار: </w:t>
          </w:r>
          <w:r w:rsidR="00813119">
            <w:rPr>
              <w:rFonts w:cs="Simplified Arabic" w:hint="cs"/>
              <w:sz w:val="16"/>
              <w:szCs w:val="16"/>
              <w:rtl/>
              <w:lang w:bidi="ar-JO"/>
            </w:rPr>
            <w:t>30/07/2019</w:t>
          </w:r>
        </w:p>
      </w:tc>
      <w:tc>
        <w:tcPr>
          <w:tcW w:w="2841" w:type="dxa"/>
        </w:tcPr>
        <w:p w:rsidR="007958C7" w:rsidRDefault="007958C7" w:rsidP="00B539CF">
          <w:pPr>
            <w:pStyle w:val="Footer"/>
            <w:rPr>
              <w:rFonts w:cs="Simplified Arabic"/>
              <w:sz w:val="16"/>
              <w:szCs w:val="16"/>
              <w:rtl/>
            </w:rPr>
          </w:pPr>
          <w:r>
            <w:rPr>
              <w:rFonts w:cs="Simplified Arabic" w:hint="cs"/>
              <w:sz w:val="16"/>
              <w:szCs w:val="16"/>
              <w:rtl/>
            </w:rPr>
            <w:t>رقم الإصدار:   1/00</w:t>
          </w:r>
        </w:p>
      </w:tc>
      <w:tc>
        <w:tcPr>
          <w:tcW w:w="3112" w:type="dxa"/>
        </w:tcPr>
        <w:p w:rsidR="007958C7" w:rsidRDefault="007958C7" w:rsidP="00B539CF">
          <w:pPr>
            <w:pStyle w:val="Footer"/>
            <w:rPr>
              <w:rFonts w:cs="Simplified Arabic"/>
              <w:sz w:val="16"/>
              <w:szCs w:val="16"/>
            </w:rPr>
          </w:pPr>
          <w:r>
            <w:rPr>
              <w:rFonts w:cs="Simplified Arabic" w:hint="cs"/>
              <w:sz w:val="16"/>
              <w:szCs w:val="16"/>
              <w:rtl/>
            </w:rPr>
            <w:t xml:space="preserve">رمز النموذج: </w:t>
          </w:r>
          <w:r>
            <w:rPr>
              <w:rFonts w:cs="Simplified Arabic"/>
              <w:sz w:val="16"/>
              <w:szCs w:val="16"/>
            </w:rPr>
            <w:t>QF-12-14</w:t>
          </w:r>
        </w:p>
      </w:tc>
    </w:tr>
  </w:tbl>
  <w:p w:rsidR="00C71F59" w:rsidRDefault="00C71F59" w:rsidP="007958C7">
    <w:pPr>
      <w:pStyle w:val="Footer"/>
      <w:jc w:val="center"/>
      <w:rPr>
        <w:rFonts w:cs="Simplified Arabic"/>
        <w:rtl/>
      </w:rPr>
    </w:pPr>
    <w:r>
      <w:rPr>
        <w:rFonts w:cs="Simplified Arabic" w:hint="cs"/>
        <w:rtl/>
      </w:rPr>
      <w:t>صفحة</w:t>
    </w:r>
    <w:r>
      <w:rPr>
        <w:rFonts w:cs="Simplified Arabic"/>
      </w:rPr>
      <w:t xml:space="preserve"> </w:t>
    </w:r>
    <w:r w:rsidR="001A5147">
      <w:rPr>
        <w:rFonts w:cs="Simplified Arabic"/>
      </w:rPr>
      <w:fldChar w:fldCharType="begin"/>
    </w:r>
    <w:r>
      <w:rPr>
        <w:rFonts w:cs="Simplified Arabic"/>
      </w:rPr>
      <w:instrText xml:space="preserve"> PAGE </w:instrText>
    </w:r>
    <w:r w:rsidR="001A5147">
      <w:rPr>
        <w:rFonts w:cs="Simplified Arabic"/>
      </w:rPr>
      <w:fldChar w:fldCharType="separate"/>
    </w:r>
    <w:r w:rsidR="0080549E">
      <w:rPr>
        <w:rFonts w:cs="Simplified Arabic"/>
        <w:noProof/>
        <w:rtl/>
      </w:rPr>
      <w:t>1</w:t>
    </w:r>
    <w:r w:rsidR="001A5147">
      <w:rPr>
        <w:rFonts w:cs="Simplified Arabic"/>
      </w:rPr>
      <w:fldChar w:fldCharType="end"/>
    </w:r>
    <w:r>
      <w:rPr>
        <w:rFonts w:cs="Simplified Arabic"/>
      </w:rPr>
      <w:t xml:space="preserve"> </w:t>
    </w:r>
    <w:r>
      <w:rPr>
        <w:rFonts w:cs="Simplified Arabic" w:hint="cs"/>
        <w:rtl/>
      </w:rPr>
      <w:t>من</w:t>
    </w:r>
    <w:r>
      <w:rPr>
        <w:rFonts w:cs="Simplified Arabic"/>
      </w:rPr>
      <w:t xml:space="preserve"> </w:t>
    </w:r>
    <w:r w:rsidR="001A5147">
      <w:rPr>
        <w:rFonts w:cs="Simplified Arabic"/>
      </w:rPr>
      <w:fldChar w:fldCharType="begin"/>
    </w:r>
    <w:r>
      <w:rPr>
        <w:rFonts w:cs="Simplified Arabic"/>
      </w:rPr>
      <w:instrText xml:space="preserve"> NUMPAGES </w:instrText>
    </w:r>
    <w:r w:rsidR="001A5147">
      <w:rPr>
        <w:rFonts w:cs="Simplified Arabic"/>
      </w:rPr>
      <w:fldChar w:fldCharType="separate"/>
    </w:r>
    <w:r w:rsidR="0080549E">
      <w:rPr>
        <w:rFonts w:cs="Simplified Arabic"/>
        <w:noProof/>
        <w:rtl/>
      </w:rPr>
      <w:t>1</w:t>
    </w:r>
    <w:r w:rsidR="001A5147">
      <w:rPr>
        <w:rFonts w:cs="Simplified Arabic"/>
      </w:rPr>
      <w:fldChar w:fldCharType="end"/>
    </w:r>
  </w:p>
  <w:p w:rsidR="00C71F59" w:rsidRDefault="001A5147" w:rsidP="007C1F8B">
    <w:pPr>
      <w:pStyle w:val="Footer"/>
      <w:jc w:val="right"/>
    </w:pPr>
    <w:r>
      <w:rPr>
        <w:rFonts w:cs="Simplified Arabic"/>
        <w:sz w:val="16"/>
        <w:szCs w:val="16"/>
      </w:rPr>
      <w:fldChar w:fldCharType="begin"/>
    </w:r>
    <w:r w:rsidR="00C71F59">
      <w:rPr>
        <w:rFonts w:cs="Simplified Arabic"/>
        <w:sz w:val="16"/>
        <w:szCs w:val="16"/>
      </w:rPr>
      <w:instrText xml:space="preserve"> FILENAME \p </w:instrText>
    </w:r>
    <w:r>
      <w:rPr>
        <w:rFonts w:cs="Simplified Arabic"/>
        <w:sz w:val="16"/>
        <w:szCs w:val="16"/>
      </w:rPr>
      <w:fldChar w:fldCharType="separate"/>
    </w:r>
    <w:r w:rsidR="00665129">
      <w:rPr>
        <w:rFonts w:cs="Simplified Arabic"/>
        <w:noProof/>
        <w:sz w:val="16"/>
        <w:szCs w:val="16"/>
      </w:rPr>
      <w:t>C:\Users\said\AppData\Local\Microsoft\Windows\Temporary Internet Files\Content.Outlook\SQ2J3EAE\QF-12-14-EvTrainee.doc</w:t>
    </w:r>
    <w:r>
      <w:rPr>
        <w:rFonts w:cs="Simplified Arabic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E73" w:rsidRDefault="00A56E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231" w:rsidRDefault="00A33231" w:rsidP="00216B95">
      <w:r>
        <w:separator/>
      </w:r>
    </w:p>
  </w:footnote>
  <w:footnote w:type="continuationSeparator" w:id="0">
    <w:p w:rsidR="00A33231" w:rsidRDefault="00A33231" w:rsidP="00216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E73" w:rsidRDefault="00A56E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E73" w:rsidRDefault="00A56E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E73" w:rsidRDefault="00A56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565"/>
    <w:multiLevelType w:val="hybridMultilevel"/>
    <w:tmpl w:val="D1BE13E2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B8A55BA"/>
    <w:multiLevelType w:val="hybridMultilevel"/>
    <w:tmpl w:val="07DE1122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0D761775"/>
    <w:multiLevelType w:val="hybridMultilevel"/>
    <w:tmpl w:val="41B06F64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13F66E45"/>
    <w:multiLevelType w:val="hybridMultilevel"/>
    <w:tmpl w:val="545E15C6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29A01D10"/>
    <w:multiLevelType w:val="hybridMultilevel"/>
    <w:tmpl w:val="2890717A"/>
    <w:lvl w:ilvl="0" w:tplc="D31C745E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  <w:sz w:val="20"/>
      </w:rPr>
    </w:lvl>
    <w:lvl w:ilvl="1" w:tplc="9EB6209C" w:tentative="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  <w:sz w:val="20"/>
      </w:rPr>
    </w:lvl>
    <w:lvl w:ilvl="2" w:tplc="5A76B49C" w:tentative="1">
      <w:start w:val="1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hAnsi="Symbol" w:hint="default"/>
        <w:sz w:val="20"/>
      </w:rPr>
    </w:lvl>
    <w:lvl w:ilvl="3" w:tplc="4F1E87C6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  <w:sz w:val="20"/>
      </w:rPr>
    </w:lvl>
    <w:lvl w:ilvl="4" w:tplc="50F652CC" w:tentative="1">
      <w:start w:val="1"/>
      <w:numFmt w:val="bullet"/>
      <w:lvlText w:val=""/>
      <w:lvlJc w:val="left"/>
      <w:pPr>
        <w:tabs>
          <w:tab w:val="num" w:pos="3600"/>
        </w:tabs>
        <w:ind w:left="3600" w:right="3600" w:hanging="360"/>
      </w:pPr>
      <w:rPr>
        <w:rFonts w:ascii="Symbol" w:hAnsi="Symbol" w:hint="default"/>
        <w:sz w:val="20"/>
      </w:rPr>
    </w:lvl>
    <w:lvl w:ilvl="5" w:tplc="AC723FCE" w:tentative="1">
      <w:start w:val="1"/>
      <w:numFmt w:val="bullet"/>
      <w:lvlText w:val=""/>
      <w:lvlJc w:val="left"/>
      <w:pPr>
        <w:tabs>
          <w:tab w:val="num" w:pos="4320"/>
        </w:tabs>
        <w:ind w:left="4320" w:right="4320" w:hanging="360"/>
      </w:pPr>
      <w:rPr>
        <w:rFonts w:ascii="Symbol" w:hAnsi="Symbol" w:hint="default"/>
        <w:sz w:val="20"/>
      </w:rPr>
    </w:lvl>
    <w:lvl w:ilvl="6" w:tplc="32984F18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  <w:sz w:val="20"/>
      </w:rPr>
    </w:lvl>
    <w:lvl w:ilvl="7" w:tplc="A3FA2B10" w:tentative="1">
      <w:start w:val="1"/>
      <w:numFmt w:val="bullet"/>
      <w:lvlText w:val=""/>
      <w:lvlJc w:val="left"/>
      <w:pPr>
        <w:tabs>
          <w:tab w:val="num" w:pos="5760"/>
        </w:tabs>
        <w:ind w:left="5760" w:right="5760" w:hanging="360"/>
      </w:pPr>
      <w:rPr>
        <w:rFonts w:ascii="Symbol" w:hAnsi="Symbol" w:hint="default"/>
        <w:sz w:val="20"/>
      </w:rPr>
    </w:lvl>
    <w:lvl w:ilvl="8" w:tplc="4B186AAE" w:tentative="1">
      <w:start w:val="1"/>
      <w:numFmt w:val="bullet"/>
      <w:lvlText w:val=""/>
      <w:lvlJc w:val="left"/>
      <w:pPr>
        <w:tabs>
          <w:tab w:val="num" w:pos="6480"/>
        </w:tabs>
        <w:ind w:left="6480" w:righ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F402A8"/>
    <w:multiLevelType w:val="hybridMultilevel"/>
    <w:tmpl w:val="37F04774"/>
    <w:lvl w:ilvl="0" w:tplc="0401000F">
      <w:start w:val="1"/>
      <w:numFmt w:val="decimal"/>
      <w:lvlText w:val="%1."/>
      <w:lvlJc w:val="left"/>
      <w:pPr>
        <w:tabs>
          <w:tab w:val="num" w:pos="732"/>
        </w:tabs>
        <w:ind w:left="732" w:right="732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52"/>
        </w:tabs>
        <w:ind w:left="1452" w:right="145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72"/>
        </w:tabs>
        <w:ind w:left="2172" w:right="217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92"/>
        </w:tabs>
        <w:ind w:left="2892" w:right="289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12"/>
        </w:tabs>
        <w:ind w:left="3612" w:right="361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32"/>
        </w:tabs>
        <w:ind w:left="4332" w:right="433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52"/>
        </w:tabs>
        <w:ind w:left="5052" w:right="505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72"/>
        </w:tabs>
        <w:ind w:left="5772" w:right="577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92"/>
        </w:tabs>
        <w:ind w:left="6492" w:right="6492" w:hanging="180"/>
      </w:pPr>
    </w:lvl>
  </w:abstractNum>
  <w:abstractNum w:abstractNumId="6" w15:restartNumberingAfterBreak="0">
    <w:nsid w:val="46520295"/>
    <w:multiLevelType w:val="hybridMultilevel"/>
    <w:tmpl w:val="62D8551A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7" w15:restartNumberingAfterBreak="0">
    <w:nsid w:val="542B3539"/>
    <w:multiLevelType w:val="hybridMultilevel"/>
    <w:tmpl w:val="37041576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6136308A"/>
    <w:multiLevelType w:val="hybridMultilevel"/>
    <w:tmpl w:val="AD4EF3D0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6CA663F0"/>
    <w:multiLevelType w:val="hybridMultilevel"/>
    <w:tmpl w:val="7F9616A6"/>
    <w:lvl w:ilvl="0" w:tplc="0401000F">
      <w:start w:val="1"/>
      <w:numFmt w:val="decimal"/>
      <w:lvlText w:val="%1."/>
      <w:lvlJc w:val="left"/>
      <w:pPr>
        <w:tabs>
          <w:tab w:val="num" w:pos="732"/>
        </w:tabs>
        <w:ind w:left="732" w:right="732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452"/>
        </w:tabs>
        <w:ind w:left="1452" w:right="1452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72"/>
        </w:tabs>
        <w:ind w:left="2172" w:right="2172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92"/>
        </w:tabs>
        <w:ind w:left="2892" w:right="2892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12"/>
        </w:tabs>
        <w:ind w:left="3612" w:right="3612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32"/>
        </w:tabs>
        <w:ind w:left="4332" w:right="4332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52"/>
        </w:tabs>
        <w:ind w:left="5052" w:right="5052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72"/>
        </w:tabs>
        <w:ind w:left="5772" w:right="5772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92"/>
        </w:tabs>
        <w:ind w:left="6492" w:right="6492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NotTrackMoves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66AC"/>
    <w:rsid w:val="00005CA2"/>
    <w:rsid w:val="0002538D"/>
    <w:rsid w:val="000E079A"/>
    <w:rsid w:val="000E0A0A"/>
    <w:rsid w:val="000E22E4"/>
    <w:rsid w:val="000E6550"/>
    <w:rsid w:val="0010381D"/>
    <w:rsid w:val="001113E1"/>
    <w:rsid w:val="00120C6A"/>
    <w:rsid w:val="001270E4"/>
    <w:rsid w:val="0014000C"/>
    <w:rsid w:val="0018463A"/>
    <w:rsid w:val="001A2300"/>
    <w:rsid w:val="001A5147"/>
    <w:rsid w:val="001C1F93"/>
    <w:rsid w:val="001C707B"/>
    <w:rsid w:val="00206266"/>
    <w:rsid w:val="00216B95"/>
    <w:rsid w:val="00246F2E"/>
    <w:rsid w:val="00267665"/>
    <w:rsid w:val="00276958"/>
    <w:rsid w:val="0028585B"/>
    <w:rsid w:val="002E7230"/>
    <w:rsid w:val="002F3A94"/>
    <w:rsid w:val="002F41A1"/>
    <w:rsid w:val="003317E3"/>
    <w:rsid w:val="003419E2"/>
    <w:rsid w:val="00343365"/>
    <w:rsid w:val="003637B0"/>
    <w:rsid w:val="003928C6"/>
    <w:rsid w:val="00394C1F"/>
    <w:rsid w:val="00412FA5"/>
    <w:rsid w:val="00415C3F"/>
    <w:rsid w:val="00425C3E"/>
    <w:rsid w:val="00431149"/>
    <w:rsid w:val="004455F1"/>
    <w:rsid w:val="00451489"/>
    <w:rsid w:val="00456485"/>
    <w:rsid w:val="004A0BB1"/>
    <w:rsid w:val="004E0387"/>
    <w:rsid w:val="00516D56"/>
    <w:rsid w:val="005C48E6"/>
    <w:rsid w:val="005D58C0"/>
    <w:rsid w:val="005D66AC"/>
    <w:rsid w:val="005E2494"/>
    <w:rsid w:val="00613608"/>
    <w:rsid w:val="00660222"/>
    <w:rsid w:val="00665129"/>
    <w:rsid w:val="00684E9E"/>
    <w:rsid w:val="006A586D"/>
    <w:rsid w:val="006D3A3E"/>
    <w:rsid w:val="006E4555"/>
    <w:rsid w:val="006E6F68"/>
    <w:rsid w:val="006F35DF"/>
    <w:rsid w:val="00702616"/>
    <w:rsid w:val="00712EEF"/>
    <w:rsid w:val="007239AB"/>
    <w:rsid w:val="007366B5"/>
    <w:rsid w:val="00740266"/>
    <w:rsid w:val="0074452E"/>
    <w:rsid w:val="00785BE2"/>
    <w:rsid w:val="00787AC2"/>
    <w:rsid w:val="007958C7"/>
    <w:rsid w:val="007A6A29"/>
    <w:rsid w:val="007C1F8B"/>
    <w:rsid w:val="007C65A6"/>
    <w:rsid w:val="007D216C"/>
    <w:rsid w:val="007D6154"/>
    <w:rsid w:val="007F4B14"/>
    <w:rsid w:val="008024AB"/>
    <w:rsid w:val="0080549E"/>
    <w:rsid w:val="00813119"/>
    <w:rsid w:val="00822E9F"/>
    <w:rsid w:val="008345AB"/>
    <w:rsid w:val="00841410"/>
    <w:rsid w:val="00854C9A"/>
    <w:rsid w:val="008621BA"/>
    <w:rsid w:val="00894929"/>
    <w:rsid w:val="008B39DC"/>
    <w:rsid w:val="008B7516"/>
    <w:rsid w:val="008D34BB"/>
    <w:rsid w:val="008F749E"/>
    <w:rsid w:val="00911764"/>
    <w:rsid w:val="009307AC"/>
    <w:rsid w:val="009418C5"/>
    <w:rsid w:val="00972921"/>
    <w:rsid w:val="0097768E"/>
    <w:rsid w:val="009D6109"/>
    <w:rsid w:val="00A33231"/>
    <w:rsid w:val="00A36E11"/>
    <w:rsid w:val="00A46ABA"/>
    <w:rsid w:val="00A56E73"/>
    <w:rsid w:val="00A60EA3"/>
    <w:rsid w:val="00A9342F"/>
    <w:rsid w:val="00AC33D5"/>
    <w:rsid w:val="00AD1CAB"/>
    <w:rsid w:val="00AE415B"/>
    <w:rsid w:val="00B2102A"/>
    <w:rsid w:val="00B42E11"/>
    <w:rsid w:val="00B539CF"/>
    <w:rsid w:val="00B61702"/>
    <w:rsid w:val="00BB793C"/>
    <w:rsid w:val="00BE1110"/>
    <w:rsid w:val="00BF7181"/>
    <w:rsid w:val="00C01453"/>
    <w:rsid w:val="00C36D51"/>
    <w:rsid w:val="00C36D9C"/>
    <w:rsid w:val="00C4597D"/>
    <w:rsid w:val="00C71F59"/>
    <w:rsid w:val="00C80475"/>
    <w:rsid w:val="00C8758A"/>
    <w:rsid w:val="00D02F9E"/>
    <w:rsid w:val="00D12044"/>
    <w:rsid w:val="00D34389"/>
    <w:rsid w:val="00D35272"/>
    <w:rsid w:val="00D735D6"/>
    <w:rsid w:val="00D74574"/>
    <w:rsid w:val="00DD0FF2"/>
    <w:rsid w:val="00DD45CA"/>
    <w:rsid w:val="00DE6300"/>
    <w:rsid w:val="00E229B8"/>
    <w:rsid w:val="00EA5496"/>
    <w:rsid w:val="00EC78FE"/>
    <w:rsid w:val="00EE19D3"/>
    <w:rsid w:val="00EE2BB8"/>
    <w:rsid w:val="00EE3839"/>
    <w:rsid w:val="00F1084C"/>
    <w:rsid w:val="00F12847"/>
    <w:rsid w:val="00F220A0"/>
    <w:rsid w:val="00FA29BA"/>
    <w:rsid w:val="00FB36B9"/>
    <w:rsid w:val="00FF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ED27138-7E93-4BDD-9927-80924A18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147"/>
    <w:pPr>
      <w:bidi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1A5147"/>
    <w:pPr>
      <w:keepNext/>
      <w:outlineLvl w:val="0"/>
    </w:pPr>
    <w:rPr>
      <w:rFonts w:cs="Simplified Arabic"/>
      <w:b/>
      <w:bCs/>
      <w:sz w:val="20"/>
      <w:szCs w:val="20"/>
    </w:rPr>
  </w:style>
  <w:style w:type="paragraph" w:styleId="Heading2">
    <w:name w:val="heading 2"/>
    <w:basedOn w:val="Normal"/>
    <w:next w:val="Normal"/>
    <w:qFormat/>
    <w:rsid w:val="001A5147"/>
    <w:pPr>
      <w:keepNext/>
      <w:ind w:left="360" w:hanging="348"/>
      <w:jc w:val="center"/>
      <w:outlineLvl w:val="1"/>
    </w:pPr>
    <w:rPr>
      <w:rFonts w:cs="Simplified Arabic"/>
      <w:b/>
      <w:bCs/>
      <w:lang w:eastAsia="en-US"/>
    </w:rPr>
  </w:style>
  <w:style w:type="paragraph" w:styleId="Heading3">
    <w:name w:val="heading 3"/>
    <w:basedOn w:val="Normal"/>
    <w:next w:val="Normal"/>
    <w:qFormat/>
    <w:rsid w:val="001A5147"/>
    <w:pPr>
      <w:keepNext/>
      <w:jc w:val="center"/>
      <w:outlineLvl w:val="2"/>
    </w:pPr>
    <w:rPr>
      <w:rFonts w:cs="Simplified Arabic"/>
      <w:b/>
      <w:bCs/>
      <w:lang w:eastAsia="en-US"/>
    </w:rPr>
  </w:style>
  <w:style w:type="paragraph" w:styleId="Heading4">
    <w:name w:val="heading 4"/>
    <w:basedOn w:val="Normal"/>
    <w:next w:val="Normal"/>
    <w:qFormat/>
    <w:rsid w:val="001A5147"/>
    <w:pPr>
      <w:keepNext/>
      <w:outlineLvl w:val="3"/>
    </w:pPr>
    <w:rPr>
      <w:rFonts w:cs="Simplified Arabic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4E0387"/>
    <w:pPr>
      <w:keepNext/>
      <w:outlineLvl w:val="6"/>
    </w:pPr>
    <w:rPr>
      <w:rFonts w:cs="System"/>
      <w:b/>
      <w:bCs/>
      <w:color w:val="005800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1A5147"/>
    <w:pPr>
      <w:tabs>
        <w:tab w:val="center" w:pos="4153"/>
        <w:tab w:val="right" w:pos="8306"/>
      </w:tabs>
      <w:autoSpaceDE w:val="0"/>
      <w:autoSpaceDN w:val="0"/>
    </w:pPr>
    <w:rPr>
      <w:sz w:val="20"/>
      <w:lang w:eastAsia="en-US"/>
    </w:rPr>
  </w:style>
  <w:style w:type="paragraph" w:styleId="Caption">
    <w:name w:val="caption"/>
    <w:basedOn w:val="Normal"/>
    <w:next w:val="Normal"/>
    <w:qFormat/>
    <w:rsid w:val="001A5147"/>
    <w:rPr>
      <w:rFonts w:cs="Simplified Arabic"/>
      <w:b/>
      <w:bCs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7457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74574"/>
    <w:rPr>
      <w:rFonts w:ascii="Arial" w:hAnsi="Arial" w:cs="Arial"/>
      <w:vanish/>
      <w:sz w:val="16"/>
      <w:szCs w:val="16"/>
      <w:lang w:eastAsia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7457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74574"/>
    <w:rPr>
      <w:rFonts w:ascii="Arial" w:hAnsi="Arial" w:cs="Arial"/>
      <w:vanish/>
      <w:sz w:val="16"/>
      <w:szCs w:val="16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A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A3E"/>
    <w:rPr>
      <w:rFonts w:ascii="Tahoma" w:hAnsi="Tahoma" w:cs="Tahoma"/>
      <w:sz w:val="16"/>
      <w:szCs w:val="16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16B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B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6B95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B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6B95"/>
    <w:rPr>
      <w:b/>
      <w:bCs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6B9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6B95"/>
    <w:rPr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216B9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6B9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6B95"/>
    <w:rPr>
      <w:lang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216B95"/>
    <w:rPr>
      <w:vertAlign w:val="superscript"/>
    </w:rPr>
  </w:style>
  <w:style w:type="character" w:customStyle="1" w:styleId="Heading7Char">
    <w:name w:val="Heading 7 Char"/>
    <w:basedOn w:val="DefaultParagraphFont"/>
    <w:link w:val="Heading7"/>
    <w:rsid w:val="004E0387"/>
    <w:rPr>
      <w:rFonts w:cs="System"/>
      <w:b/>
      <w:bCs/>
      <w:color w:val="005800"/>
      <w:sz w:val="28"/>
      <w:szCs w:val="28"/>
    </w:rPr>
  </w:style>
  <w:style w:type="table" w:styleId="TableGrid">
    <w:name w:val="Table Grid"/>
    <w:basedOn w:val="TableNormal"/>
    <w:uiPriority w:val="59"/>
    <w:rsid w:val="00DE6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7C1F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F8B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cToPublish\611\zz-QF-12-14-EvTraine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B63D8-473F-48CA-8DF2-2F6A5E53E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zz-QF-12-14-EvTrainee.dotx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mbarakat</dc:creator>
  <cp:keywords/>
  <cp:lastModifiedBy>MARWAN BARAKAT</cp:lastModifiedBy>
  <cp:revision>2</cp:revision>
  <cp:lastPrinted>2019-07-28T10:27:00Z</cp:lastPrinted>
  <dcterms:created xsi:type="dcterms:W3CDTF">2022-03-15T09:11:00Z</dcterms:created>
  <dcterms:modified xsi:type="dcterms:W3CDTF">2022-03-15T09:11:00Z</dcterms:modified>
</cp:coreProperties>
</file>